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CC0" w:rsidRPr="000D7F52" w:rsidRDefault="00D95C00" w:rsidP="00CE39E1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0D7F52">
        <w:rPr>
          <w:b/>
          <w:sz w:val="32"/>
          <w:szCs w:val="32"/>
        </w:rPr>
        <w:t>DANH SÁCH CẤ</w:t>
      </w:r>
      <w:r w:rsidR="00CE39E1" w:rsidRPr="000D7F52">
        <w:rPr>
          <w:b/>
          <w:sz w:val="32"/>
          <w:szCs w:val="32"/>
        </w:rPr>
        <w:t>M THI  KHÓA</w:t>
      </w:r>
      <w:r w:rsidRPr="000D7F52">
        <w:rPr>
          <w:b/>
          <w:sz w:val="32"/>
          <w:szCs w:val="32"/>
        </w:rPr>
        <w:t xml:space="preserve"> 2013CĐ</w:t>
      </w:r>
    </w:p>
    <w:p w:rsidR="00CE39E1" w:rsidRDefault="00CE39E1" w:rsidP="00CE39E1">
      <w:pPr>
        <w:rPr>
          <w:sz w:val="28"/>
          <w:szCs w:val="28"/>
        </w:rPr>
      </w:pPr>
    </w:p>
    <w:p w:rsidR="00CE39E1" w:rsidRDefault="00CE39E1" w:rsidP="00CE39E1">
      <w:pPr>
        <w:rPr>
          <w:sz w:val="28"/>
          <w:szCs w:val="28"/>
        </w:rPr>
      </w:pPr>
      <w:r w:rsidRPr="00CE39E1">
        <w:rPr>
          <w:sz w:val="28"/>
          <w:szCs w:val="28"/>
        </w:rPr>
        <w:t>H</w:t>
      </w:r>
      <w:r w:rsidR="000D7F52" w:rsidRPr="00CE39E1">
        <w:rPr>
          <w:sz w:val="28"/>
          <w:szCs w:val="28"/>
        </w:rPr>
        <w:t>ọc phần</w:t>
      </w:r>
      <w:r w:rsidRPr="00CE39E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0D7F52" w:rsidRPr="00CE39E1">
        <w:rPr>
          <w:sz w:val="28"/>
          <w:szCs w:val="28"/>
        </w:rPr>
        <w:t>HỆ THỐNG ĐIỆN VÀ ĐIỆN TỬ ÔTÔ</w:t>
      </w:r>
    </w:p>
    <w:p w:rsidR="00CE39E1" w:rsidRDefault="00CE39E1" w:rsidP="002812D9">
      <w:pPr>
        <w:numPr>
          <w:ilvl w:val="0"/>
          <w:numId w:val="2"/>
        </w:numPr>
        <w:rPr>
          <w:sz w:val="28"/>
          <w:szCs w:val="28"/>
        </w:rPr>
      </w:pPr>
      <w:r w:rsidRPr="00CE39E1">
        <w:rPr>
          <w:sz w:val="28"/>
          <w:szCs w:val="28"/>
        </w:rPr>
        <w:t>L</w:t>
      </w:r>
      <w:r>
        <w:rPr>
          <w:sz w:val="28"/>
          <w:szCs w:val="28"/>
        </w:rPr>
        <w:t>ớp 13CĐ-Ô1</w:t>
      </w:r>
    </w:p>
    <w:p w:rsidR="00AE6AF4" w:rsidRDefault="00AE6AF4" w:rsidP="002812D9">
      <w:pPr>
        <w:numPr>
          <w:ilvl w:val="0"/>
          <w:numId w:val="1"/>
        </w:numP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Lê Thanh Hải (MSSV: </w:t>
      </w:r>
      <w:r w:rsidRPr="00AE6AF4">
        <w:rPr>
          <w:sz w:val="28"/>
          <w:szCs w:val="28"/>
        </w:rPr>
        <w:t>13D2050046</w:t>
      </w:r>
      <w:r>
        <w:rPr>
          <w:sz w:val="28"/>
          <w:szCs w:val="28"/>
        </w:rPr>
        <w:t>)</w:t>
      </w:r>
    </w:p>
    <w:p w:rsidR="002812D9" w:rsidRDefault="00AE6AF4" w:rsidP="002812D9">
      <w:pPr>
        <w:numPr>
          <w:ilvl w:val="0"/>
          <w:numId w:val="1"/>
        </w:numP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Nguyễn Đức Lộc </w:t>
      </w:r>
      <w:r w:rsidRPr="00AE6AF4">
        <w:rPr>
          <w:sz w:val="28"/>
          <w:szCs w:val="28"/>
        </w:rPr>
        <w:t>(MSSV: 13D2050101)</w:t>
      </w:r>
      <w:r>
        <w:rPr>
          <w:sz w:val="28"/>
          <w:szCs w:val="28"/>
        </w:rPr>
        <w:t xml:space="preserve"> </w:t>
      </w:r>
    </w:p>
    <w:p w:rsidR="009F578E" w:rsidRDefault="002812D9" w:rsidP="002812D9">
      <w:pPr>
        <w:numPr>
          <w:ilvl w:val="0"/>
          <w:numId w:val="1"/>
        </w:numP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Trần Kim Thông  </w:t>
      </w:r>
      <w:r w:rsidRPr="002812D9">
        <w:rPr>
          <w:sz w:val="28"/>
          <w:szCs w:val="28"/>
        </w:rPr>
        <w:t>(MSSV: 13D2050201)</w:t>
      </w:r>
    </w:p>
    <w:p w:rsidR="009F578E" w:rsidRDefault="009F578E" w:rsidP="009F578E">
      <w:pPr>
        <w:numPr>
          <w:ilvl w:val="0"/>
          <w:numId w:val="2"/>
        </w:numPr>
        <w:rPr>
          <w:sz w:val="28"/>
          <w:szCs w:val="28"/>
        </w:rPr>
      </w:pPr>
      <w:r w:rsidRPr="00CE39E1">
        <w:rPr>
          <w:sz w:val="28"/>
          <w:szCs w:val="28"/>
        </w:rPr>
        <w:t>L</w:t>
      </w:r>
      <w:r>
        <w:rPr>
          <w:sz w:val="28"/>
          <w:szCs w:val="28"/>
        </w:rPr>
        <w:t>ớp 13CĐ-Ô2</w:t>
      </w:r>
    </w:p>
    <w:p w:rsidR="00CE39E1" w:rsidRDefault="009F578E" w:rsidP="000D7F52">
      <w:pPr>
        <w:numPr>
          <w:ilvl w:val="0"/>
          <w:numId w:val="3"/>
        </w:numP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Nguyễn Tiến Dân </w:t>
      </w:r>
      <w:r w:rsidRPr="009F578E">
        <w:rPr>
          <w:sz w:val="28"/>
          <w:szCs w:val="28"/>
        </w:rPr>
        <w:t>(MSSV:</w:t>
      </w:r>
      <w:r w:rsidR="00374554">
        <w:rPr>
          <w:sz w:val="28"/>
          <w:szCs w:val="28"/>
        </w:rPr>
        <w:t xml:space="preserve"> </w:t>
      </w:r>
      <w:r w:rsidR="00374554" w:rsidRPr="00374554">
        <w:rPr>
          <w:sz w:val="28"/>
          <w:szCs w:val="28"/>
        </w:rPr>
        <w:t>13D2050017</w:t>
      </w:r>
      <w:r>
        <w:rPr>
          <w:sz w:val="28"/>
          <w:szCs w:val="28"/>
        </w:rPr>
        <w:t xml:space="preserve"> </w:t>
      </w:r>
      <w:r w:rsidRPr="009F578E">
        <w:rPr>
          <w:sz w:val="28"/>
          <w:szCs w:val="28"/>
        </w:rPr>
        <w:t>)</w:t>
      </w:r>
    </w:p>
    <w:p w:rsidR="009F578E" w:rsidRPr="009F578E" w:rsidRDefault="00FB242B" w:rsidP="000D7F52">
      <w:pPr>
        <w:numPr>
          <w:ilvl w:val="0"/>
          <w:numId w:val="3"/>
        </w:numPr>
        <w:ind w:left="993"/>
        <w:rPr>
          <w:sz w:val="28"/>
          <w:szCs w:val="28"/>
        </w:rPr>
      </w:pPr>
      <w:r>
        <w:rPr>
          <w:sz w:val="28"/>
          <w:szCs w:val="28"/>
        </w:rPr>
        <w:t>Nguyễn Đức Thành</w:t>
      </w:r>
      <w:r w:rsidR="00374554">
        <w:rPr>
          <w:sz w:val="28"/>
          <w:szCs w:val="28"/>
        </w:rPr>
        <w:t xml:space="preserve"> </w:t>
      </w:r>
      <w:r w:rsidR="00374554" w:rsidRPr="00374554">
        <w:rPr>
          <w:sz w:val="28"/>
          <w:szCs w:val="28"/>
        </w:rPr>
        <w:t>(MSSV: 13D2050187)</w:t>
      </w:r>
    </w:p>
    <w:sectPr w:rsidR="009F578E" w:rsidRPr="009F57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82050B"/>
    <w:multiLevelType w:val="hybridMultilevel"/>
    <w:tmpl w:val="2D9AE1A0"/>
    <w:lvl w:ilvl="0" w:tplc="CADAB6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853767"/>
    <w:multiLevelType w:val="hybridMultilevel"/>
    <w:tmpl w:val="6C0ECFD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607EC1"/>
    <w:multiLevelType w:val="hybridMultilevel"/>
    <w:tmpl w:val="2642F6DC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0ED"/>
    <w:rsid w:val="000D7F52"/>
    <w:rsid w:val="00275CC0"/>
    <w:rsid w:val="002812D9"/>
    <w:rsid w:val="003150ED"/>
    <w:rsid w:val="00374554"/>
    <w:rsid w:val="009F578E"/>
    <w:rsid w:val="00AE6AF4"/>
    <w:rsid w:val="00CE39E1"/>
    <w:rsid w:val="00D95C00"/>
    <w:rsid w:val="00FB2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1-572G\Desktop\DANH%20S&#193;CH%20C&#7844;M%20THI%20%20KH&#211;A%202013C&#272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DANH SÁCH CẤM THI  KHÓA 2013CĐ.dot</Template>
  <TotalTime>1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E1-572G</dc:creator>
  <cp:lastModifiedBy>E1-572G</cp:lastModifiedBy>
  <cp:revision>1</cp:revision>
  <dcterms:created xsi:type="dcterms:W3CDTF">2015-05-22T03:25:00Z</dcterms:created>
  <dcterms:modified xsi:type="dcterms:W3CDTF">2015-05-22T03:26:00Z</dcterms:modified>
</cp:coreProperties>
</file>